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A7FE08" w14:textId="77777777" w:rsidR="00F16766" w:rsidRDefault="00000000">
      <w:pPr>
        <w:pStyle w:val="Standard"/>
        <w:jc w:val="right"/>
      </w:pPr>
      <w:r>
        <w:rPr>
          <w:noProof/>
          <w:lang w:val="ru-RU" w:eastAsia="ru-RU" w:bidi="ar-SA"/>
        </w:rPr>
        <w:drawing>
          <wp:anchor distT="0" distB="0" distL="114300" distR="114300" simplePos="0" relativeHeight="26" behindDoc="0" locked="0" layoutInCell="1" allowOverlap="1" wp14:anchorId="6054CD68" wp14:editId="3058FD9A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3636" cy="975244"/>
            <wp:effectExtent l="0" t="0" r="0" b="0"/>
            <wp:wrapSquare wrapText="bothSides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53636" cy="97524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sz w:val="40"/>
          <w:szCs w:val="40"/>
          <w:lang w:val="ru-RU"/>
        </w:rPr>
        <w:t xml:space="preserve">      </w:t>
      </w:r>
      <w:r>
        <w:rPr>
          <w:b/>
          <w:bCs/>
          <w:sz w:val="40"/>
          <w:szCs w:val="40"/>
          <w:lang w:val="ru-RU"/>
        </w:rPr>
        <w:t>Анкета кандидата</w:t>
      </w:r>
      <w:r>
        <w:rPr>
          <w:b/>
          <w:bCs/>
          <w:i/>
          <w:iCs/>
          <w:sz w:val="40"/>
          <w:szCs w:val="40"/>
          <w:lang w:val="ru-RU"/>
        </w:rPr>
        <w:t xml:space="preserve">               </w:t>
      </w:r>
      <w:r>
        <w:rPr>
          <w:b/>
          <w:bCs/>
          <w:i/>
          <w:iCs/>
          <w:sz w:val="26"/>
          <w:szCs w:val="26"/>
          <w:lang w:val="ru-RU"/>
        </w:rPr>
        <w:t>Приложение 1</w:t>
      </w:r>
    </w:p>
    <w:p w14:paraId="7EC92FC0" w14:textId="77777777" w:rsidR="00F16766" w:rsidRDefault="00F16766">
      <w:pPr>
        <w:pStyle w:val="Standard"/>
        <w:jc w:val="center"/>
      </w:pPr>
    </w:p>
    <w:p w14:paraId="0739D775" w14:textId="77777777" w:rsidR="00F16766" w:rsidRDefault="00000000">
      <w:pPr>
        <w:pStyle w:val="Standard"/>
        <w:jc w:val="center"/>
      </w:pPr>
      <w:r>
        <w:rPr>
          <w:b/>
          <w:bCs/>
          <w:sz w:val="30"/>
          <w:szCs w:val="30"/>
          <w:u w:val="single"/>
          <w:shd w:val="clear" w:color="auto" w:fill="FFFF00"/>
          <w:lang w:val="ru-RU"/>
        </w:rPr>
        <w:t>Дата заполнения</w:t>
      </w:r>
      <w:proofErr w:type="gramStart"/>
      <w:r>
        <w:rPr>
          <w:b/>
          <w:bCs/>
          <w:sz w:val="30"/>
          <w:szCs w:val="30"/>
          <w:u w:val="single"/>
          <w:shd w:val="clear" w:color="auto" w:fill="FFFF00"/>
          <w:lang w:val="ru-RU"/>
        </w:rPr>
        <w:t xml:space="preserve">   «</w:t>
      </w:r>
      <w:proofErr w:type="gramEnd"/>
      <w:r>
        <w:rPr>
          <w:b/>
          <w:bCs/>
          <w:sz w:val="30"/>
          <w:szCs w:val="30"/>
          <w:u w:val="single"/>
          <w:shd w:val="clear" w:color="auto" w:fill="FFFF00"/>
          <w:lang w:val="ru-RU"/>
        </w:rPr>
        <w:t xml:space="preserve">    »                   </w:t>
      </w:r>
      <w:r>
        <w:rPr>
          <w:b/>
          <w:bCs/>
          <w:sz w:val="40"/>
          <w:szCs w:val="40"/>
          <w:u w:val="single"/>
          <w:shd w:val="clear" w:color="auto" w:fill="FFFF00"/>
          <w:lang w:val="ru-RU"/>
        </w:rPr>
        <w:t xml:space="preserve">    </w:t>
      </w:r>
      <w:r>
        <w:rPr>
          <w:b/>
          <w:bCs/>
          <w:sz w:val="32"/>
          <w:szCs w:val="32"/>
          <w:u w:val="single"/>
          <w:shd w:val="clear" w:color="auto" w:fill="FFFF00"/>
          <w:lang w:val="ru-RU"/>
        </w:rPr>
        <w:t>20</w:t>
      </w:r>
      <w:r>
        <w:rPr>
          <w:b/>
          <w:bCs/>
          <w:sz w:val="40"/>
          <w:szCs w:val="40"/>
          <w:u w:val="single"/>
          <w:shd w:val="clear" w:color="auto" w:fill="FFFF00"/>
          <w:lang w:val="ru-RU"/>
        </w:rPr>
        <w:t xml:space="preserve">   г</w:t>
      </w:r>
    </w:p>
    <w:p w14:paraId="510B5CF9" w14:textId="77777777" w:rsidR="00F16766" w:rsidRDefault="00000000">
      <w:pPr>
        <w:pStyle w:val="Standard"/>
        <w:jc w:val="center"/>
      </w:pPr>
      <w:r>
        <w:rPr>
          <w:b/>
          <w:bCs/>
          <w:shd w:val="clear" w:color="auto" w:fill="FFFFFF"/>
          <w:lang w:val="ru-RU"/>
        </w:rPr>
        <w:t xml:space="preserve"> </w:t>
      </w:r>
      <w:r>
        <w:rPr>
          <w:b/>
          <w:bCs/>
          <w:shd w:val="clear" w:color="auto" w:fill="FFFF00"/>
          <w:lang w:val="ru-RU"/>
        </w:rPr>
        <w:t xml:space="preserve"> </w:t>
      </w:r>
      <w:r>
        <w:rPr>
          <w:b/>
          <w:bCs/>
          <w:sz w:val="28"/>
          <w:szCs w:val="28"/>
          <w:shd w:val="clear" w:color="auto" w:fill="FFFF00"/>
          <w:lang w:val="ru-RU"/>
        </w:rPr>
        <w:t>Укажите должность</w:t>
      </w:r>
      <w:r>
        <w:rPr>
          <w:shd w:val="clear" w:color="auto" w:fill="FFFF00"/>
          <w:lang w:val="ru-RU"/>
        </w:rPr>
        <w:t>__________________________</w:t>
      </w:r>
    </w:p>
    <w:p w14:paraId="3BFAA283" w14:textId="77777777" w:rsidR="00F16766" w:rsidRDefault="00000000">
      <w:pPr>
        <w:pStyle w:val="Standard"/>
        <w:jc w:val="center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4" behindDoc="0" locked="0" layoutInCell="1" allowOverlap="1" wp14:anchorId="6105C938" wp14:editId="3605661A">
                <wp:simplePos x="0" y="0"/>
                <wp:positionH relativeFrom="column">
                  <wp:posOffset>6347517</wp:posOffset>
                </wp:positionH>
                <wp:positionV relativeFrom="paragraph">
                  <wp:posOffset>7562</wp:posOffset>
                </wp:positionV>
                <wp:extent cx="89538" cy="121286"/>
                <wp:effectExtent l="0" t="0" r="24762" b="12064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8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760E52" w14:textId="77777777" w:rsidR="00F16766" w:rsidRDefault="00000000">
                            <w:pPr>
                              <w:jc w:val="center"/>
                            </w:pPr>
                            <w:r>
                              <w:t>v</w:t>
                            </w:r>
                          </w:p>
                        </w:txbxContent>
                      </wps:txbx>
                      <wps:bodyPr vert="horz" wrap="non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05C938" id="Прямоугольник 2" o:spid="_x0000_s1026" style="position:absolute;left:0;text-align:left;margin-left:499.8pt;margin-top:.6pt;width:7.05pt;height:9.55pt;z-index:2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" strokeweight=".35mm">
                <v:textbox inset="0,0,0,0">
                  <w:txbxContent>
                    <w:p w14:paraId="34760E52" w14:textId="77777777" w:rsidR="00F16766" w:rsidRDefault="00000000">
                      <w:pPr>
                        <w:jc w:val="center"/>
                      </w:pPr>
                      <w:r>
                        <w:t>v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 xml:space="preserve">Прочитайте анкету, заполните все графы, </w:t>
      </w:r>
      <w:proofErr w:type="gramStart"/>
      <w:r>
        <w:rPr>
          <w:b/>
          <w:bCs/>
          <w:sz w:val="23"/>
          <w:szCs w:val="26"/>
          <w:lang w:val="ru-RU"/>
        </w:rPr>
        <w:t>там где</w:t>
      </w:r>
      <w:proofErr w:type="gramEnd"/>
      <w:r>
        <w:rPr>
          <w:b/>
          <w:bCs/>
          <w:sz w:val="23"/>
          <w:szCs w:val="26"/>
          <w:lang w:val="ru-RU"/>
        </w:rPr>
        <w:t xml:space="preserve"> нужно проставьте значок</w:t>
      </w:r>
    </w:p>
    <w:p w14:paraId="19393E34" w14:textId="77777777" w:rsidR="00F16766" w:rsidRDefault="00000000">
      <w:pPr>
        <w:pStyle w:val="Standard"/>
      </w:pPr>
      <w:r>
        <w:rPr>
          <w:b/>
          <w:bCs/>
          <w:sz w:val="26"/>
          <w:szCs w:val="26"/>
          <w:lang w:val="ru-RU"/>
        </w:rPr>
        <w:t xml:space="preserve"> </w:t>
      </w:r>
      <w:r>
        <w:rPr>
          <w:b/>
          <w:bCs/>
          <w:color w:val="FF0000"/>
          <w:sz w:val="26"/>
          <w:szCs w:val="26"/>
          <w:lang w:val="ru-RU"/>
        </w:rPr>
        <w:t xml:space="preserve">1. </w:t>
      </w:r>
      <w:proofErr w:type="gramStart"/>
      <w:r>
        <w:rPr>
          <w:b/>
          <w:bCs/>
          <w:color w:val="FF0000"/>
          <w:sz w:val="26"/>
          <w:szCs w:val="26"/>
          <w:lang w:val="ru-RU"/>
        </w:rPr>
        <w:t>ФИО</w:t>
      </w:r>
      <w:r>
        <w:rPr>
          <w:b/>
          <w:bCs/>
          <w:sz w:val="18"/>
          <w:szCs w:val="18"/>
          <w:lang w:val="ru-RU"/>
        </w:rPr>
        <w:t>(</w:t>
      </w:r>
      <w:proofErr w:type="gramEnd"/>
      <w:r>
        <w:rPr>
          <w:b/>
          <w:bCs/>
          <w:sz w:val="18"/>
          <w:szCs w:val="18"/>
          <w:lang w:val="ru-RU"/>
        </w:rPr>
        <w:t>полностью печатными буквами)</w:t>
      </w:r>
    </w:p>
    <w:p w14:paraId="441416B9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__________________________________________________________________________________</w:t>
      </w:r>
    </w:p>
    <w:p w14:paraId="51B89C22" w14:textId="77777777" w:rsidR="00F16766" w:rsidRDefault="00000000">
      <w:pPr>
        <w:pStyle w:val="Standard"/>
      </w:pPr>
      <w:r>
        <w:rPr>
          <w:b/>
          <w:bCs/>
          <w:color w:val="FF0000"/>
          <w:sz w:val="22"/>
          <w:szCs w:val="22"/>
          <w:lang w:val="ru-RU"/>
        </w:rPr>
        <w:t xml:space="preserve">Дата </w:t>
      </w:r>
      <w:proofErr w:type="gramStart"/>
      <w:r>
        <w:rPr>
          <w:b/>
          <w:bCs/>
          <w:color w:val="FF0000"/>
          <w:sz w:val="22"/>
          <w:szCs w:val="22"/>
          <w:lang w:val="ru-RU"/>
        </w:rPr>
        <w:t>рождения:</w:t>
      </w:r>
      <w:r>
        <w:rPr>
          <w:b/>
          <w:bCs/>
          <w:lang w:val="ru-RU"/>
        </w:rPr>
        <w:t>_</w:t>
      </w:r>
      <w:proofErr w:type="gramEnd"/>
      <w:r>
        <w:rPr>
          <w:b/>
          <w:bCs/>
          <w:lang w:val="ru-RU"/>
        </w:rPr>
        <w:t xml:space="preserve">_________ </w:t>
      </w:r>
      <w:r>
        <w:rPr>
          <w:b/>
          <w:bCs/>
          <w:color w:val="FF0000"/>
          <w:sz w:val="22"/>
          <w:szCs w:val="22"/>
          <w:lang w:val="ru-RU"/>
        </w:rPr>
        <w:t>место рождения:</w:t>
      </w:r>
      <w:r>
        <w:rPr>
          <w:b/>
          <w:bCs/>
          <w:lang w:val="ru-RU"/>
        </w:rPr>
        <w:t xml:space="preserve">__________________ </w:t>
      </w:r>
      <w:r>
        <w:rPr>
          <w:b/>
          <w:bCs/>
          <w:color w:val="FF0000"/>
          <w:sz w:val="22"/>
          <w:szCs w:val="22"/>
          <w:lang w:val="ru-RU"/>
        </w:rPr>
        <w:t>гражданство:</w:t>
      </w:r>
      <w:r>
        <w:rPr>
          <w:b/>
          <w:bCs/>
          <w:lang w:val="ru-RU"/>
        </w:rPr>
        <w:t>____________</w:t>
      </w:r>
    </w:p>
    <w:p w14:paraId="324AB7E4" w14:textId="77777777" w:rsidR="00F16766" w:rsidRDefault="00000000">
      <w:pPr>
        <w:pStyle w:val="Standard"/>
      </w:pPr>
      <w:r>
        <w:rPr>
          <w:b/>
          <w:bCs/>
          <w:color w:val="FF0000"/>
          <w:sz w:val="22"/>
          <w:szCs w:val="22"/>
          <w:lang w:val="ru-RU"/>
        </w:rPr>
        <w:t>Паспортные данные:</w:t>
      </w:r>
      <w:r>
        <w:rPr>
          <w:b/>
          <w:bCs/>
          <w:sz w:val="22"/>
          <w:szCs w:val="22"/>
          <w:lang w:val="ru-RU"/>
        </w:rPr>
        <w:t xml:space="preserve"> </w:t>
      </w:r>
      <w:r>
        <w:rPr>
          <w:b/>
          <w:bCs/>
          <w:color w:val="000000"/>
          <w:sz w:val="20"/>
          <w:szCs w:val="20"/>
          <w:lang w:val="ru-RU"/>
        </w:rPr>
        <w:t>Серия__</w:t>
      </w:r>
      <w:r>
        <w:rPr>
          <w:b/>
          <w:bCs/>
          <w:sz w:val="20"/>
          <w:szCs w:val="20"/>
          <w:lang w:val="ru-RU"/>
        </w:rPr>
        <w:t>_______№_______________</w:t>
      </w:r>
    </w:p>
    <w:p w14:paraId="777D831C" w14:textId="77777777" w:rsidR="00F16766" w:rsidRDefault="00000000">
      <w:pPr>
        <w:pStyle w:val="Standard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Кем и когда выдан______________________________________________________________________________</w:t>
      </w:r>
    </w:p>
    <w:p w14:paraId="251BCED9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 xml:space="preserve">Адрес прописки или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регистрации:</w:t>
      </w:r>
      <w:r>
        <w:rPr>
          <w:b/>
          <w:bCs/>
          <w:sz w:val="23"/>
          <w:szCs w:val="26"/>
          <w:lang w:val="ru-RU"/>
        </w:rPr>
        <w:t>_</w:t>
      </w:r>
      <w:proofErr w:type="gramEnd"/>
      <w:r>
        <w:rPr>
          <w:b/>
          <w:bCs/>
          <w:sz w:val="23"/>
          <w:szCs w:val="26"/>
          <w:lang w:val="ru-RU"/>
        </w:rPr>
        <w:t>__________________________________________________</w:t>
      </w:r>
    </w:p>
    <w:p w14:paraId="36DB101B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 xml:space="preserve">Адрес фактического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проживания:</w:t>
      </w:r>
      <w:r>
        <w:rPr>
          <w:b/>
          <w:bCs/>
          <w:sz w:val="23"/>
          <w:szCs w:val="26"/>
          <w:lang w:val="ru-RU"/>
        </w:rPr>
        <w:t>_</w:t>
      </w:r>
      <w:proofErr w:type="gramEnd"/>
      <w:r>
        <w:rPr>
          <w:b/>
          <w:bCs/>
          <w:sz w:val="23"/>
          <w:szCs w:val="26"/>
          <w:lang w:val="ru-RU"/>
        </w:rPr>
        <w:t>___________________________________________________</w:t>
      </w:r>
    </w:p>
    <w:p w14:paraId="0D05BB45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>Контактный телефон мобильный</w:t>
      </w:r>
      <w:r>
        <w:rPr>
          <w:b/>
          <w:bCs/>
          <w:sz w:val="23"/>
          <w:szCs w:val="26"/>
          <w:lang w:val="ru-RU"/>
        </w:rPr>
        <w:t>_____________________________________________________</w:t>
      </w:r>
    </w:p>
    <w:p w14:paraId="2FEE0947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>Семейное положение</w:t>
      </w:r>
      <w:r>
        <w:rPr>
          <w:b/>
          <w:bCs/>
          <w:sz w:val="23"/>
          <w:szCs w:val="26"/>
          <w:lang w:val="ru-RU"/>
        </w:rPr>
        <w:t>_____________</w:t>
      </w:r>
      <w:r>
        <w:rPr>
          <w:b/>
          <w:bCs/>
          <w:color w:val="FF0000"/>
          <w:sz w:val="23"/>
          <w:szCs w:val="26"/>
          <w:lang w:val="ru-RU"/>
        </w:rPr>
        <w:t>дети</w:t>
      </w:r>
      <w:r>
        <w:rPr>
          <w:b/>
          <w:bCs/>
          <w:sz w:val="23"/>
          <w:szCs w:val="26"/>
          <w:lang w:val="ru-RU"/>
        </w:rPr>
        <w:t xml:space="preserve">_______________________________________________                          </w:t>
      </w:r>
    </w:p>
    <w:p w14:paraId="59E6C002" w14:textId="77777777" w:rsidR="00F16766" w:rsidRDefault="00000000">
      <w:pPr>
        <w:pStyle w:val="Standard"/>
        <w:rPr>
          <w:b/>
          <w:bCs/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                                                                                                (если есть-указать возраст или когда планируете заводить детей)</w:t>
      </w:r>
    </w:p>
    <w:p w14:paraId="0460F70E" w14:textId="77777777" w:rsidR="00F16766" w:rsidRDefault="00000000">
      <w:pPr>
        <w:pStyle w:val="Standard"/>
      </w:pPr>
      <w:r>
        <w:rPr>
          <w:b/>
          <w:bCs/>
          <w:color w:val="FF0000"/>
          <w:sz w:val="22"/>
          <w:szCs w:val="22"/>
          <w:lang w:val="ru-RU"/>
        </w:rPr>
        <w:t>2.  Привлекались ли Вы к административной или уголовной ответственности</w:t>
      </w:r>
      <w:r>
        <w:rPr>
          <w:b/>
          <w:bCs/>
          <w:sz w:val="22"/>
          <w:szCs w:val="22"/>
          <w:lang w:val="ru-RU"/>
        </w:rPr>
        <w:t>________________</w:t>
      </w:r>
    </w:p>
    <w:p w14:paraId="16F27DE6" w14:textId="77777777" w:rsidR="00F16766" w:rsidRDefault="00000000">
      <w:pPr>
        <w:pStyle w:val="Standard"/>
      </w:pPr>
      <w:r>
        <w:rPr>
          <w:b/>
          <w:bCs/>
          <w:color w:val="FF0000"/>
          <w:sz w:val="22"/>
          <w:szCs w:val="22"/>
          <w:lang w:val="ru-RU"/>
        </w:rPr>
        <w:t xml:space="preserve">3.  </w:t>
      </w:r>
      <w:r>
        <w:rPr>
          <w:b/>
          <w:bCs/>
          <w:color w:val="FF0000"/>
          <w:sz w:val="23"/>
          <w:szCs w:val="26"/>
          <w:lang w:val="ru-RU"/>
        </w:rPr>
        <w:t>Образование основное/дополнительное:</w:t>
      </w:r>
      <w:r>
        <w:rPr>
          <w:color w:val="FF0000"/>
          <w:sz w:val="20"/>
          <w:szCs w:val="20"/>
          <w:lang w:val="ru-RU"/>
        </w:rPr>
        <w:t xml:space="preserve">  </w:t>
      </w:r>
    </w:p>
    <w:tbl>
      <w:tblPr>
        <w:tblW w:w="9715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88"/>
        <w:gridCol w:w="3574"/>
        <w:gridCol w:w="2126"/>
        <w:gridCol w:w="2627"/>
      </w:tblGrid>
      <w:tr w:rsidR="00F16766" w14:paraId="4933BA11" w14:textId="77777777">
        <w:tblPrEx>
          <w:tblCellMar>
            <w:top w:w="0" w:type="dxa"/>
            <w:bottom w:w="0" w:type="dxa"/>
          </w:tblCellMar>
        </w:tblPrEx>
        <w:tc>
          <w:tcPr>
            <w:tcW w:w="13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D4A1AA" w14:textId="77777777" w:rsidR="00F16766" w:rsidRDefault="00000000">
            <w:pPr>
              <w:pStyle w:val="TableContents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Год поступления/окончания</w:t>
            </w:r>
          </w:p>
        </w:tc>
        <w:tc>
          <w:tcPr>
            <w:tcW w:w="35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4AF10A" w14:textId="77777777" w:rsidR="00F16766" w:rsidRDefault="00F16766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14:paraId="150DF742" w14:textId="77777777" w:rsidR="00F16766" w:rsidRDefault="00000000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Название учебного заведения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D364A9" w14:textId="77777777" w:rsidR="00F16766" w:rsidRDefault="00F16766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14:paraId="6FC97E62" w14:textId="77777777" w:rsidR="00F16766" w:rsidRDefault="00000000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Специальность</w:t>
            </w:r>
          </w:p>
        </w:tc>
        <w:tc>
          <w:tcPr>
            <w:tcW w:w="26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027163" w14:textId="77777777" w:rsidR="00F16766" w:rsidRDefault="00F16766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</w:p>
          <w:p w14:paraId="18C49924" w14:textId="77777777" w:rsidR="00F16766" w:rsidRDefault="00000000">
            <w:pPr>
              <w:pStyle w:val="TableContents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Форма обучения</w:t>
            </w:r>
          </w:p>
        </w:tc>
      </w:tr>
      <w:tr w:rsidR="00F16766" w14:paraId="4AA75503" w14:textId="77777777">
        <w:tblPrEx>
          <w:tblCellMar>
            <w:top w:w="0" w:type="dxa"/>
            <w:bottom w:w="0" w:type="dxa"/>
          </w:tblCellMar>
        </w:tblPrEx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5FCA9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296ABB1C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7E98E13B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05A040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E18EFD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26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3774A5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2AB77C" wp14:editId="69CDC0D3">
                      <wp:simplePos x="0" y="0"/>
                      <wp:positionH relativeFrom="column">
                        <wp:posOffset>1205279</wp:posOffset>
                      </wp:positionH>
                      <wp:positionV relativeFrom="paragraph">
                        <wp:posOffset>33476</wp:posOffset>
                      </wp:positionV>
                      <wp:extent cx="81911" cy="129543"/>
                      <wp:effectExtent l="0" t="0" r="13339" b="22857"/>
                      <wp:wrapNone/>
                      <wp:docPr id="3" name="Прямоугольник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76B3E75C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82AB77C" id="Прямоугольник 3" o:spid="_x0000_s1027" style="position:absolute;left:0;text-align:left;margin-left:94.9pt;margin-top:2.65pt;width:6.45pt;height:10.2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" strokeweight=".35mm">
                      <v:textbox inset="0,0,0,0">
                        <w:txbxContent>
                          <w:p w14:paraId="76B3E75C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 xml:space="preserve">Дневная  </w:t>
            </w:r>
          </w:p>
          <w:p w14:paraId="2682DDFF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" behindDoc="0" locked="0" layoutInCell="1" allowOverlap="1" wp14:anchorId="156B4203" wp14:editId="4ED01B05">
                      <wp:simplePos x="0" y="0"/>
                      <wp:positionH relativeFrom="column">
                        <wp:posOffset>1205279</wp:posOffset>
                      </wp:positionH>
                      <wp:positionV relativeFrom="paragraph">
                        <wp:posOffset>40681</wp:posOffset>
                      </wp:positionV>
                      <wp:extent cx="81911" cy="129543"/>
                      <wp:effectExtent l="0" t="0" r="13339" b="22857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49FD2141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6B4203" id="Прямоугольник 4" o:spid="_x0000_s1028" style="position:absolute;left:0;text-align:left;margin-left:94.9pt;margin-top:3.2pt;width:6.45pt;height:10.2pt;z-index:25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" strokeweight=".35mm">
                      <v:textbox inset="0,0,0,0">
                        <w:txbxContent>
                          <w:p w14:paraId="49FD2141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 xml:space="preserve">Вечерняя    </w:t>
            </w:r>
          </w:p>
          <w:p w14:paraId="058B4373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A975EC" wp14:editId="201D8FD1">
                      <wp:simplePos x="0" y="0"/>
                      <wp:positionH relativeFrom="column">
                        <wp:posOffset>1197717</wp:posOffset>
                      </wp:positionH>
                      <wp:positionV relativeFrom="paragraph">
                        <wp:posOffset>40681</wp:posOffset>
                      </wp:positionV>
                      <wp:extent cx="81911" cy="129543"/>
                      <wp:effectExtent l="0" t="0" r="13339" b="22857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7AD5738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0A975EC" id="Прямоугольник 5" o:spid="_x0000_s1029" style="position:absolute;left:0;text-align:left;margin-left:94.3pt;margin-top:3.2pt;width:6.45pt;height:10.2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" strokeweight=".35mm">
                      <v:textbox inset="0,0,0,0">
                        <w:txbxContent>
                          <w:p w14:paraId="67AD5738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>Заочная</w:t>
            </w:r>
          </w:p>
        </w:tc>
      </w:tr>
      <w:tr w:rsidR="00F16766" w14:paraId="0C84FE8D" w14:textId="77777777">
        <w:tblPrEx>
          <w:tblCellMar>
            <w:top w:w="0" w:type="dxa"/>
            <w:bottom w:w="0" w:type="dxa"/>
          </w:tblCellMar>
        </w:tblPrEx>
        <w:tc>
          <w:tcPr>
            <w:tcW w:w="138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7543D0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7DB72F5E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77A11AD0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357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8E8C87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212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217B2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26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43DCDB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4" behindDoc="0" locked="0" layoutInCell="1" allowOverlap="1" wp14:anchorId="2922F76E" wp14:editId="3D7AFAC6">
                      <wp:simplePos x="0" y="0"/>
                      <wp:positionH relativeFrom="column">
                        <wp:posOffset>1205279</wp:posOffset>
                      </wp:positionH>
                      <wp:positionV relativeFrom="paragraph">
                        <wp:posOffset>33476</wp:posOffset>
                      </wp:positionV>
                      <wp:extent cx="81911" cy="129543"/>
                      <wp:effectExtent l="0" t="0" r="13339" b="22857"/>
                      <wp:wrapNone/>
                      <wp:docPr id="6" name="Прямоугольник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679AB4F6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2F76E" id="Прямоугольник 6" o:spid="_x0000_s1030" style="position:absolute;left:0;text-align:left;margin-left:94.9pt;margin-top:2.65pt;width:6.45pt;height:10.2pt;z-index: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" strokeweight=".35mm">
                      <v:textbox inset="0,0,0,0">
                        <w:txbxContent>
                          <w:p w14:paraId="679AB4F6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 xml:space="preserve">Дневная  </w:t>
            </w:r>
          </w:p>
          <w:p w14:paraId="567CAB8D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2" behindDoc="0" locked="0" layoutInCell="1" allowOverlap="1" wp14:anchorId="31F3402B" wp14:editId="5BF17AF9">
                      <wp:simplePos x="0" y="0"/>
                      <wp:positionH relativeFrom="column">
                        <wp:posOffset>1205279</wp:posOffset>
                      </wp:positionH>
                      <wp:positionV relativeFrom="paragraph">
                        <wp:posOffset>40681</wp:posOffset>
                      </wp:positionV>
                      <wp:extent cx="81911" cy="129543"/>
                      <wp:effectExtent l="0" t="0" r="13339" b="22857"/>
                      <wp:wrapNone/>
                      <wp:docPr id="7" name="Прямоугольник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3B8970D2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1F3402B" id="Прямоугольник 7" o:spid="_x0000_s1031" style="position:absolute;left:0;text-align:left;margin-left:94.9pt;margin-top:3.2pt;width:6.45pt;height:10.2pt;z-index: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" strokeweight=".35mm">
                      <v:textbox inset="0,0,0,0">
                        <w:txbxContent>
                          <w:p w14:paraId="3B8970D2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 xml:space="preserve">Вечерняя    </w:t>
            </w:r>
          </w:p>
          <w:p w14:paraId="07CE32F1" w14:textId="77777777" w:rsidR="00F16766" w:rsidRDefault="00000000">
            <w:pPr>
              <w:pStyle w:val="TableContents"/>
              <w:jc w:val="center"/>
            </w:pPr>
            <w:r>
              <w:rPr>
                <w:noProof/>
                <w:lang w:val="ru-RU" w:eastAsia="ru-RU" w:bidi="ar-SA"/>
              </w:rPr>
              <mc:AlternateContent>
                <mc:Choice Requires="wps">
                  <w:drawing>
                    <wp:anchor distT="0" distB="0" distL="114300" distR="114300" simplePos="0" relativeHeight="3" behindDoc="0" locked="0" layoutInCell="1" allowOverlap="1" wp14:anchorId="5A079BFD" wp14:editId="70F82A93">
                      <wp:simplePos x="0" y="0"/>
                      <wp:positionH relativeFrom="column">
                        <wp:posOffset>1197717</wp:posOffset>
                      </wp:positionH>
                      <wp:positionV relativeFrom="paragraph">
                        <wp:posOffset>40681</wp:posOffset>
                      </wp:positionV>
                      <wp:extent cx="81911" cy="129543"/>
                      <wp:effectExtent l="0" t="0" r="13339" b="22857"/>
                      <wp:wrapNone/>
                      <wp:docPr id="8" name="Прямоугольник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1911" cy="129543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600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txbx>
                              <w:txbxContent>
                                <w:p w14:paraId="51FF5F8B" w14:textId="77777777" w:rsidR="00F16766" w:rsidRDefault="00F16766"/>
                              </w:txbxContent>
                            </wps:txbx>
                            <wps:bodyPr vert="horz" wrap="none" lIns="0" tIns="0" rIns="0" bIns="0" anchor="ctr" anchorCtr="1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A079BFD" id="Прямоугольник 8" o:spid="_x0000_s1032" style="position:absolute;left:0;text-align:left;margin-left:94.3pt;margin-top:3.2pt;width:6.45pt;height:10.2pt;z-index:3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" strokeweight=".35mm">
                      <v:textbox inset="0,0,0,0">
                        <w:txbxContent>
                          <w:p w14:paraId="51FF5F8B" w14:textId="77777777" w:rsidR="00F16766" w:rsidRDefault="00F16766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sz w:val="23"/>
                <w:szCs w:val="26"/>
                <w:lang w:val="ru-RU"/>
              </w:rPr>
              <w:t>Заочная</w:t>
            </w:r>
          </w:p>
        </w:tc>
      </w:tr>
    </w:tbl>
    <w:p w14:paraId="65262722" w14:textId="77777777" w:rsidR="00F16766" w:rsidRDefault="00F16766">
      <w:pPr>
        <w:pStyle w:val="Standard"/>
        <w:rPr>
          <w:sz w:val="23"/>
          <w:szCs w:val="26"/>
          <w:lang w:val="ru-RU"/>
        </w:rPr>
      </w:pPr>
    </w:p>
    <w:p w14:paraId="03B8413C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>4. Трудовая деятельность за последние 5 лет, в т.ч. Работа не по трудовой книжке:</w:t>
      </w:r>
    </w:p>
    <w:p w14:paraId="4EAB5444" w14:textId="77777777" w:rsidR="00F16766" w:rsidRDefault="00000000">
      <w:pPr>
        <w:pStyle w:val="Standard"/>
      </w:pPr>
      <w:r>
        <w:rPr>
          <w:b/>
          <w:bCs/>
          <w:sz w:val="18"/>
          <w:szCs w:val="18"/>
          <w:lang w:val="ru-RU"/>
        </w:rPr>
        <w:t xml:space="preserve">       (от последнего к предыдущим)</w:t>
      </w:r>
    </w:p>
    <w:tbl>
      <w:tblPr>
        <w:tblW w:w="9781" w:type="dxa"/>
        <w:tblInd w:w="5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9"/>
        <w:gridCol w:w="4311"/>
        <w:gridCol w:w="1418"/>
        <w:gridCol w:w="1134"/>
        <w:gridCol w:w="1559"/>
      </w:tblGrid>
      <w:tr w:rsidR="00F16766" w14:paraId="790B3CFE" w14:textId="77777777">
        <w:tblPrEx>
          <w:tblCellMar>
            <w:top w:w="0" w:type="dxa"/>
            <w:bottom w:w="0" w:type="dxa"/>
          </w:tblCellMar>
        </w:tblPrEx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C9AC2" w14:textId="77777777" w:rsidR="00F16766" w:rsidRDefault="00000000">
            <w:pPr>
              <w:pStyle w:val="TableContents"/>
              <w:jc w:val="center"/>
            </w:pPr>
            <w:r>
              <w:rPr>
                <w:b/>
                <w:bCs/>
                <w:sz w:val="23"/>
                <w:szCs w:val="26"/>
                <w:lang w:val="ru-RU"/>
              </w:rPr>
              <w:t>Год/месяц</w:t>
            </w:r>
          </w:p>
        </w:tc>
        <w:tc>
          <w:tcPr>
            <w:tcW w:w="43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59C716" w14:textId="77777777" w:rsidR="00F16766" w:rsidRDefault="00000000">
            <w:pPr>
              <w:pStyle w:val="TableContents"/>
              <w:jc w:val="center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Название организации, адрес, занимаемая должность, должностные обязанности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378331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Ф.И.О. начальника, телефон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0AD5D" w14:textId="77777777" w:rsidR="00F16766" w:rsidRDefault="00000000">
            <w:pPr>
              <w:pStyle w:val="TableContents"/>
              <w:jc w:val="center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Уровень</w:t>
            </w:r>
          </w:p>
          <w:p w14:paraId="18F7BC54" w14:textId="77777777" w:rsidR="00F16766" w:rsidRDefault="00000000">
            <w:pPr>
              <w:pStyle w:val="TableContents"/>
              <w:jc w:val="center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з/п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00996F" w14:textId="77777777" w:rsidR="00F16766" w:rsidRDefault="00000000">
            <w:pPr>
              <w:pStyle w:val="TableContents"/>
              <w:jc w:val="center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Причина увольнения</w:t>
            </w:r>
          </w:p>
        </w:tc>
      </w:tr>
      <w:tr w:rsidR="00F16766" w14:paraId="3EA360AA" w14:textId="77777777">
        <w:tblPrEx>
          <w:tblCellMar>
            <w:top w:w="0" w:type="dxa"/>
            <w:bottom w:w="0" w:type="dxa"/>
          </w:tblCellMar>
        </w:tblPrEx>
        <w:tc>
          <w:tcPr>
            <w:tcW w:w="13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2FDE46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43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6F02F7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7FD187E8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57C8BE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BCE56F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BAA6F2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</w:tr>
      <w:tr w:rsidR="00F16766" w14:paraId="50089A9E" w14:textId="77777777">
        <w:tblPrEx>
          <w:tblCellMar>
            <w:top w:w="0" w:type="dxa"/>
            <w:bottom w:w="0" w:type="dxa"/>
          </w:tblCellMar>
        </w:tblPrEx>
        <w:tc>
          <w:tcPr>
            <w:tcW w:w="13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C02FEE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43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B6C98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2F81C05D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BD6BA8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D7C487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9B473C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</w:tr>
      <w:tr w:rsidR="00F16766" w14:paraId="209CF3D7" w14:textId="77777777">
        <w:tblPrEx>
          <w:tblCellMar>
            <w:top w:w="0" w:type="dxa"/>
            <w:bottom w:w="0" w:type="dxa"/>
          </w:tblCellMar>
        </w:tblPrEx>
        <w:tc>
          <w:tcPr>
            <w:tcW w:w="135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2086B9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43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DD538D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  <w:p w14:paraId="74DB3B3C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7C661C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65F6A5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B3F3CD" w14:textId="77777777" w:rsidR="00F16766" w:rsidRDefault="00F16766">
            <w:pPr>
              <w:pStyle w:val="TableContents"/>
              <w:rPr>
                <w:sz w:val="23"/>
                <w:szCs w:val="26"/>
              </w:rPr>
            </w:pPr>
          </w:p>
        </w:tc>
      </w:tr>
    </w:tbl>
    <w:p w14:paraId="404335F4" w14:textId="77777777" w:rsidR="00F16766" w:rsidRDefault="00F16766">
      <w:pPr>
        <w:pStyle w:val="Standard"/>
        <w:rPr>
          <w:sz w:val="23"/>
          <w:szCs w:val="26"/>
          <w:lang w:val="ru-RU"/>
        </w:rPr>
      </w:pPr>
    </w:p>
    <w:p w14:paraId="6D79A9FB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 xml:space="preserve">5. Примечание: Я согласен на звонок, на предыдущее место работы </w:t>
      </w:r>
      <w:r>
        <w:rPr>
          <w:b/>
          <w:bCs/>
          <w:sz w:val="23"/>
          <w:szCs w:val="26"/>
          <w:lang w:val="ru-RU"/>
        </w:rPr>
        <w:t>Подпись_______________</w:t>
      </w:r>
    </w:p>
    <w:p w14:paraId="6F7AE1F0" w14:textId="77777777" w:rsidR="00F16766" w:rsidRDefault="00F16766">
      <w:pPr>
        <w:pStyle w:val="Standard"/>
        <w:rPr>
          <w:b/>
          <w:bCs/>
          <w:color w:val="FF0000"/>
          <w:sz w:val="23"/>
          <w:szCs w:val="26"/>
          <w:lang w:val="ru-RU"/>
        </w:rPr>
      </w:pPr>
    </w:p>
    <w:p w14:paraId="583AB9C9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>6. Уровень владения ПК</w:t>
      </w:r>
      <w:r>
        <w:rPr>
          <w:b/>
          <w:bCs/>
          <w:sz w:val="18"/>
          <w:szCs w:val="18"/>
          <w:lang w:val="ru-RU"/>
        </w:rPr>
        <w:t xml:space="preserve"> (перечислить программы, которыми Вы владеете </w:t>
      </w:r>
      <w:r>
        <w:rPr>
          <w:b/>
          <w:bCs/>
          <w:sz w:val="21"/>
          <w:lang w:val="ru-RU"/>
        </w:rPr>
        <w:t>_______________________________________________________________________________________ ___</w:t>
      </w:r>
    </w:p>
    <w:p w14:paraId="5FF628C3" w14:textId="77777777" w:rsidR="00F16766" w:rsidRDefault="00F16766">
      <w:pPr>
        <w:pStyle w:val="Standard"/>
        <w:rPr>
          <w:b/>
          <w:bCs/>
          <w:sz w:val="21"/>
          <w:lang w:val="ru-RU"/>
        </w:rPr>
      </w:pPr>
    </w:p>
    <w:p w14:paraId="0186AB64" w14:textId="77777777" w:rsidR="00F16766" w:rsidRDefault="00000000">
      <w:pPr>
        <w:pStyle w:val="Standard"/>
        <w:spacing w:line="360" w:lineRule="auto"/>
      </w:pPr>
      <w:r>
        <w:rPr>
          <w:b/>
          <w:bCs/>
          <w:color w:val="FF0000"/>
          <w:sz w:val="23"/>
          <w:szCs w:val="26"/>
          <w:lang w:val="ru-RU"/>
        </w:rPr>
        <w:t xml:space="preserve">7. На какую заработную плату Вы претендуете на испытательный срок/после него </w:t>
      </w:r>
      <w:r>
        <w:rPr>
          <w:b/>
          <w:bCs/>
          <w:sz w:val="23"/>
          <w:szCs w:val="26"/>
          <w:lang w:val="ru-RU"/>
        </w:rPr>
        <w:t>____/____</w:t>
      </w:r>
    </w:p>
    <w:p w14:paraId="2669DA0C" w14:textId="77777777" w:rsidR="00F16766" w:rsidRDefault="00000000">
      <w:pPr>
        <w:pStyle w:val="Standard"/>
        <w:spacing w:line="360" w:lineRule="auto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 xml:space="preserve"> ЗАРАБОТНАЯ ПЛАТА МОЖЕТ БЫТЬ ПЕРЕСМОТРЕНА ПО РЕЗУЛЬТАТАМ ОБЕСЕДОВАНИЯ.</w:t>
      </w:r>
    </w:p>
    <w:p w14:paraId="45DEB31C" w14:textId="77777777" w:rsidR="00F16766" w:rsidRDefault="00000000">
      <w:pPr>
        <w:pStyle w:val="Standard"/>
        <w:ind w:left="43" w:hanging="43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1" behindDoc="0" locked="0" layoutInCell="1" allowOverlap="1" wp14:anchorId="7B86384B" wp14:editId="672A8EDA">
                <wp:simplePos x="0" y="0"/>
                <wp:positionH relativeFrom="column">
                  <wp:posOffset>4274280</wp:posOffset>
                </wp:positionH>
                <wp:positionV relativeFrom="paragraph">
                  <wp:posOffset>2523</wp:posOffset>
                </wp:positionV>
                <wp:extent cx="200025" cy="151762"/>
                <wp:effectExtent l="0" t="0" r="28575" b="19688"/>
                <wp:wrapNone/>
                <wp:docPr id="9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025" cy="1517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91F91F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86384B" id="Прямоугольник 17" o:spid="_x0000_s1033" style="position:absolute;left:0;text-align:left;margin-left:336.55pt;margin-top:.2pt;width:15.75pt;height:11.95pt;z-index:2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" strokeweight=".35mm">
                <v:textbox inset="0,0,0,0">
                  <w:txbxContent>
                    <w:p w14:paraId="4291F91F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2" behindDoc="0" locked="0" layoutInCell="1" allowOverlap="1" wp14:anchorId="66B739E7" wp14:editId="1E3544A9">
                <wp:simplePos x="0" y="0"/>
                <wp:positionH relativeFrom="column">
                  <wp:posOffset>5026676</wp:posOffset>
                </wp:positionH>
                <wp:positionV relativeFrom="paragraph">
                  <wp:posOffset>2523</wp:posOffset>
                </wp:positionV>
                <wp:extent cx="176534" cy="151762"/>
                <wp:effectExtent l="0" t="0" r="13966" b="19688"/>
                <wp:wrapNone/>
                <wp:docPr id="10" name="Прямоугольник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534" cy="1517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7E5B011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B739E7" id="Прямоугольник 16" o:spid="_x0000_s1034" style="position:absolute;left:0;text-align:left;margin-left:395.8pt;margin-top:.2pt;width:13.9pt;height:11.95pt;z-index:2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" strokeweight=".35mm">
                <v:textbox inset="0,0,0,0">
                  <w:txbxContent>
                    <w:p w14:paraId="57E5B011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color w:val="FF0000"/>
          <w:sz w:val="23"/>
          <w:szCs w:val="26"/>
          <w:lang w:val="ru-RU"/>
        </w:rPr>
        <w:t xml:space="preserve">8. Готовы ли Вы при необходимости пройти Детектор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 xml:space="preserve">лжи </w:t>
      </w:r>
      <w:r>
        <w:rPr>
          <w:b/>
          <w:bCs/>
          <w:sz w:val="23"/>
          <w:szCs w:val="26"/>
          <w:lang w:val="ru-RU"/>
        </w:rPr>
        <w:t xml:space="preserve"> Да</w:t>
      </w:r>
      <w:proofErr w:type="gramEnd"/>
      <w:r>
        <w:rPr>
          <w:b/>
          <w:bCs/>
          <w:sz w:val="23"/>
          <w:szCs w:val="26"/>
          <w:lang w:val="ru-RU"/>
        </w:rPr>
        <w:t xml:space="preserve">               Нет</w:t>
      </w:r>
    </w:p>
    <w:p w14:paraId="0B8A19B8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t>9. Готовы ли Вы работать сверхурочно в случае необходимости (прокомментируйте)?</w:t>
      </w:r>
    </w:p>
    <w:p w14:paraId="4C097039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7C97D6E4" wp14:editId="681BDE50">
                <wp:simplePos x="0" y="0"/>
                <wp:positionH relativeFrom="column">
                  <wp:posOffset>1015916</wp:posOffset>
                </wp:positionH>
                <wp:positionV relativeFrom="paragraph">
                  <wp:posOffset>3959</wp:posOffset>
                </wp:positionV>
                <wp:extent cx="138431" cy="151762"/>
                <wp:effectExtent l="0" t="0" r="13969" b="19688"/>
                <wp:wrapNone/>
                <wp:docPr id="11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431" cy="1517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14F8F43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C97D6E4" id="Прямоугольник 18" o:spid="_x0000_s1035" style="position:absolute;margin-left:80pt;margin-top:.3pt;width:10.9pt;height:11.95pt;z-index: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" strokeweight=".35mm">
                <v:textbox inset="0,0,0,0">
                  <w:txbxContent>
                    <w:p w14:paraId="214F8F43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3" behindDoc="0" locked="0" layoutInCell="1" allowOverlap="1" wp14:anchorId="102C9C13" wp14:editId="1A6C45CB">
                <wp:simplePos x="0" y="0"/>
                <wp:positionH relativeFrom="column">
                  <wp:posOffset>460436</wp:posOffset>
                </wp:positionH>
                <wp:positionV relativeFrom="paragraph">
                  <wp:posOffset>-3236</wp:posOffset>
                </wp:positionV>
                <wp:extent cx="132716" cy="132716"/>
                <wp:effectExtent l="0" t="0" r="19684" b="19684"/>
                <wp:wrapNone/>
                <wp:docPr id="12" name="Прямоугольник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6" cy="13271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A6CB23B" w14:textId="77777777" w:rsidR="00F16766" w:rsidRDefault="00000000">
                            <w:r>
                              <w:rPr>
                                <w:lang w:val="ru-RU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C9C13" id="Прямоугольник 19" o:spid="_x0000_s1036" style="position:absolute;margin-left:36.25pt;margin-top:-.25pt;width:10.45pt;height:10.45pt;z-index:2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" strokeweight=".35mm">
                <v:textbox inset="0,0,0,0">
                  <w:txbxContent>
                    <w:p w14:paraId="6A6CB23B" w14:textId="77777777" w:rsidR="00F16766" w:rsidRDefault="00000000">
                      <w:r>
                        <w:rPr>
                          <w:lang w:val="ru-RU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sz w:val="23"/>
          <w:szCs w:val="26"/>
          <w:lang w:val="ru-RU"/>
        </w:rPr>
        <w:t xml:space="preserve">     </w:t>
      </w:r>
      <w:proofErr w:type="gramStart"/>
      <w:r>
        <w:rPr>
          <w:sz w:val="23"/>
          <w:szCs w:val="26"/>
          <w:lang w:val="ru-RU"/>
        </w:rPr>
        <w:t>Да</w:t>
      </w:r>
      <w:proofErr w:type="gramEnd"/>
      <w:r>
        <w:rPr>
          <w:sz w:val="23"/>
          <w:szCs w:val="26"/>
          <w:lang w:val="ru-RU"/>
        </w:rPr>
        <w:t xml:space="preserve">          Нет</w:t>
      </w:r>
    </w:p>
    <w:p w14:paraId="21232662" w14:textId="77777777" w:rsidR="00F16766" w:rsidRDefault="00F16766">
      <w:pPr>
        <w:pStyle w:val="Standard"/>
        <w:rPr>
          <w:b/>
          <w:bCs/>
          <w:color w:val="FF0000"/>
          <w:sz w:val="23"/>
          <w:szCs w:val="26"/>
          <w:lang w:val="ru-RU"/>
        </w:rPr>
      </w:pPr>
    </w:p>
    <w:p w14:paraId="5C8431C0" w14:textId="77777777" w:rsidR="00F16766" w:rsidRDefault="00F16766">
      <w:pPr>
        <w:pStyle w:val="Standard"/>
        <w:rPr>
          <w:b/>
          <w:bCs/>
          <w:color w:val="FF0000"/>
          <w:sz w:val="23"/>
          <w:szCs w:val="26"/>
          <w:lang w:val="ru-RU"/>
        </w:rPr>
      </w:pPr>
    </w:p>
    <w:p w14:paraId="56757CC6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lastRenderedPageBreak/>
        <w:t>10. Ваши приоритеты при выборе работы</w:t>
      </w:r>
    </w:p>
    <w:p w14:paraId="74409297" w14:textId="77777777" w:rsidR="00F16766" w:rsidRDefault="00000000">
      <w:pPr>
        <w:pStyle w:val="Standard"/>
      </w:pPr>
      <w:r>
        <w:rPr>
          <w:b/>
          <w:bCs/>
          <w:sz w:val="23"/>
          <w:szCs w:val="26"/>
          <w:lang w:val="ru-RU"/>
        </w:rPr>
        <w:t>(1-самое важное, 2- менее важное, ...10- наименее важное (</w:t>
      </w:r>
      <w:r>
        <w:rPr>
          <w:i/>
          <w:iCs/>
          <w:sz w:val="23"/>
          <w:szCs w:val="26"/>
          <w:shd w:val="clear" w:color="auto" w:fill="FFFF00"/>
          <w:lang w:val="ru-RU"/>
        </w:rPr>
        <w:t>цифры повторяться не должны</w:t>
      </w:r>
      <w:r>
        <w:rPr>
          <w:b/>
          <w:bCs/>
          <w:sz w:val="23"/>
          <w:szCs w:val="26"/>
          <w:lang w:val="ru-RU"/>
        </w:rPr>
        <w:t>)</w:t>
      </w:r>
    </w:p>
    <w:p w14:paraId="6C44A2D0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tbl>
      <w:tblPr>
        <w:tblW w:w="8588" w:type="dxa"/>
        <w:tblInd w:w="11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14"/>
        <w:gridCol w:w="470"/>
        <w:gridCol w:w="4737"/>
        <w:gridCol w:w="567"/>
      </w:tblGrid>
      <w:tr w:rsidR="00F16766" w14:paraId="07BBBDC2" w14:textId="77777777">
        <w:tblPrEx>
          <w:tblCellMar>
            <w:top w:w="0" w:type="dxa"/>
            <w:bottom w:w="0" w:type="dxa"/>
          </w:tblCellMar>
        </w:tblPrEx>
        <w:tc>
          <w:tcPr>
            <w:tcW w:w="28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26FE6D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Близость к дому</w:t>
            </w:r>
          </w:p>
        </w:tc>
        <w:tc>
          <w:tcPr>
            <w:tcW w:w="4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FB4EA0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  <w:tc>
          <w:tcPr>
            <w:tcW w:w="47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41E59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Престиж организации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0D2E73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</w:tr>
      <w:tr w:rsidR="00F16766" w14:paraId="213D2497" w14:textId="77777777">
        <w:tblPrEx>
          <w:tblCellMar>
            <w:top w:w="0" w:type="dxa"/>
            <w:bottom w:w="0" w:type="dxa"/>
          </w:tblCellMar>
        </w:tblPrEx>
        <w:tc>
          <w:tcPr>
            <w:tcW w:w="28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6B75FF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Комфорт рабочего места</w:t>
            </w:r>
          </w:p>
        </w:tc>
        <w:tc>
          <w:tcPr>
            <w:tcW w:w="4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9A8C28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  <w:tc>
          <w:tcPr>
            <w:tcW w:w="4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FFB02D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Получение новых знаний и опыта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6796D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</w:tr>
      <w:tr w:rsidR="00F16766" w14:paraId="4EA57681" w14:textId="77777777">
        <w:tblPrEx>
          <w:tblCellMar>
            <w:top w:w="0" w:type="dxa"/>
            <w:bottom w:w="0" w:type="dxa"/>
          </w:tblCellMar>
        </w:tblPrEx>
        <w:tc>
          <w:tcPr>
            <w:tcW w:w="28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B16E1A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Достойная зарплата</w:t>
            </w:r>
          </w:p>
        </w:tc>
        <w:tc>
          <w:tcPr>
            <w:tcW w:w="4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9AC98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  <w:tc>
          <w:tcPr>
            <w:tcW w:w="4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BF1232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Применение своих знаний и опыта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29CCE0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</w:tr>
      <w:tr w:rsidR="00F16766" w14:paraId="09343ECA" w14:textId="77777777">
        <w:tblPrEx>
          <w:tblCellMar>
            <w:top w:w="0" w:type="dxa"/>
            <w:bottom w:w="0" w:type="dxa"/>
          </w:tblCellMar>
        </w:tblPrEx>
        <w:tc>
          <w:tcPr>
            <w:tcW w:w="28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C0177E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Социальные гарантии</w:t>
            </w:r>
          </w:p>
        </w:tc>
        <w:tc>
          <w:tcPr>
            <w:tcW w:w="4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521471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  <w:tc>
          <w:tcPr>
            <w:tcW w:w="4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6FA75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Карьерный рост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233850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</w:tr>
      <w:tr w:rsidR="00F16766" w14:paraId="31CE6D07" w14:textId="77777777">
        <w:tblPrEx>
          <w:tblCellMar>
            <w:top w:w="0" w:type="dxa"/>
            <w:bottom w:w="0" w:type="dxa"/>
          </w:tblCellMar>
        </w:tblPrEx>
        <w:tc>
          <w:tcPr>
            <w:tcW w:w="281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98A2C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Личный рост и развитие</w:t>
            </w:r>
          </w:p>
        </w:tc>
        <w:tc>
          <w:tcPr>
            <w:tcW w:w="47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169C10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  <w:tc>
          <w:tcPr>
            <w:tcW w:w="47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6E091A" w14:textId="77777777" w:rsidR="00F16766" w:rsidRDefault="00000000">
            <w:pPr>
              <w:pStyle w:val="TableContents"/>
              <w:rPr>
                <w:b/>
                <w:bCs/>
                <w:sz w:val="23"/>
                <w:szCs w:val="26"/>
                <w:lang w:val="ru-RU"/>
              </w:rPr>
            </w:pPr>
            <w:r>
              <w:rPr>
                <w:b/>
                <w:bCs/>
                <w:sz w:val="23"/>
                <w:szCs w:val="26"/>
                <w:lang w:val="ru-RU"/>
              </w:rPr>
              <w:t>Стабильность/надежность организации</w:t>
            </w:r>
          </w:p>
        </w:tc>
        <w:tc>
          <w:tcPr>
            <w:tcW w:w="56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5FE484" w14:textId="77777777" w:rsidR="00F16766" w:rsidRDefault="00F16766">
            <w:pPr>
              <w:pStyle w:val="TableContents"/>
              <w:rPr>
                <w:b/>
                <w:bCs/>
                <w:sz w:val="23"/>
                <w:szCs w:val="26"/>
              </w:rPr>
            </w:pPr>
          </w:p>
        </w:tc>
      </w:tr>
    </w:tbl>
    <w:p w14:paraId="5739790D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52E5BF33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t xml:space="preserve">11. Как Вы понимаете обязанности работника в должности,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на  которую</w:t>
      </w:r>
      <w:proofErr w:type="gramEnd"/>
      <w:r>
        <w:rPr>
          <w:b/>
          <w:bCs/>
          <w:color w:val="FF0000"/>
          <w:sz w:val="23"/>
          <w:szCs w:val="26"/>
          <w:lang w:val="ru-RU"/>
        </w:rPr>
        <w:t xml:space="preserve"> претендуете (прокомментируйте)</w:t>
      </w:r>
    </w:p>
    <w:p w14:paraId="52E4F705" w14:textId="77777777" w:rsidR="00F16766" w:rsidRDefault="00000000">
      <w:pPr>
        <w:pStyle w:val="Standard"/>
      </w:pPr>
      <w:r>
        <w:rPr>
          <w:b/>
          <w:bCs/>
          <w:sz w:val="23"/>
          <w:szCs w:val="26"/>
          <w:lang w:val="ru-RU"/>
        </w:rPr>
        <w:t>_______________________________________________________________________________________</w:t>
      </w:r>
    </w:p>
    <w:p w14:paraId="34E55F72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_______________________________________________________________________________________</w:t>
      </w:r>
    </w:p>
    <w:p w14:paraId="5E8B7014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26579D0A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t>12. В качестве вознаграждения за особые достижения в работе, что бы Вы предпочли:</w:t>
      </w:r>
    </w:p>
    <w:p w14:paraId="0A304015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1" behindDoc="0" locked="0" layoutInCell="1" allowOverlap="1" wp14:anchorId="46BE3BC3" wp14:editId="0B077877">
                <wp:simplePos x="0" y="0"/>
                <wp:positionH relativeFrom="column">
                  <wp:posOffset>6122164</wp:posOffset>
                </wp:positionH>
                <wp:positionV relativeFrom="paragraph">
                  <wp:posOffset>22320</wp:posOffset>
                </wp:positionV>
                <wp:extent cx="157477" cy="170819"/>
                <wp:effectExtent l="0" t="0" r="13973" b="19681"/>
                <wp:wrapNone/>
                <wp:docPr id="13" name="Прямоугольник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477" cy="1708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92CBFF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6BE3BC3" id="Прямоугольник 22" o:spid="_x0000_s1037" style="position:absolute;margin-left:482.05pt;margin-top:1.75pt;width:12.4pt;height:13.45pt;z-index:1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" strokeweight=".35mm">
                <v:textbox inset="0,0,0,0">
                  <w:txbxContent>
                    <w:p w14:paraId="4892CBFF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38A531CA" wp14:editId="3473F3F1">
                <wp:simplePos x="0" y="0"/>
                <wp:positionH relativeFrom="column">
                  <wp:posOffset>597596</wp:posOffset>
                </wp:positionH>
                <wp:positionV relativeFrom="paragraph">
                  <wp:posOffset>22320</wp:posOffset>
                </wp:positionV>
                <wp:extent cx="151762" cy="119384"/>
                <wp:effectExtent l="0" t="0" r="19688" b="13966"/>
                <wp:wrapNone/>
                <wp:docPr id="14" name="Прямоугольник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2" cy="1193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0E1905A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A531CA" id="Прямоугольник 20" o:spid="_x0000_s1038" style="position:absolute;margin-left:47.05pt;margin-top:1.75pt;width:11.95pt;height:9.4pt;z-index: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" strokeweight=".35mm">
                <v:textbox inset="0,0,0,0">
                  <w:txbxContent>
                    <w:p w14:paraId="60E1905A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0" behindDoc="0" locked="0" layoutInCell="1" allowOverlap="1" wp14:anchorId="5F622B0F" wp14:editId="541AB55D">
                <wp:simplePos x="0" y="0"/>
                <wp:positionH relativeFrom="column">
                  <wp:posOffset>2426396</wp:posOffset>
                </wp:positionH>
                <wp:positionV relativeFrom="paragraph">
                  <wp:posOffset>12600</wp:posOffset>
                </wp:positionV>
                <wp:extent cx="189225" cy="129543"/>
                <wp:effectExtent l="0" t="0" r="20325" b="22857"/>
                <wp:wrapNone/>
                <wp:docPr id="15" name="Прямоугольник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225" cy="129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95E73B5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622B0F" id="Прямоугольник 21" o:spid="_x0000_s1039" style="position:absolute;margin-left:191.05pt;margin-top:1pt;width:14.9pt;height:10.2pt;z-index:1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" strokeweight=".35mm">
                <v:textbox inset="0,0,0,0">
                  <w:txbxContent>
                    <w:p w14:paraId="695E73B5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>Премия           Подарок от Компании        Повышение з/п (</w:t>
      </w:r>
      <w:r>
        <w:rPr>
          <w:b/>
          <w:bCs/>
          <w:sz w:val="21"/>
          <w:lang w:val="ru-RU"/>
        </w:rPr>
        <w:t>при условии дальнейших достижений)</w:t>
      </w:r>
    </w:p>
    <w:p w14:paraId="781728FD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2" behindDoc="0" locked="0" layoutInCell="1" allowOverlap="1" wp14:anchorId="1FACA59A" wp14:editId="3D59BF3D">
                <wp:simplePos x="0" y="0"/>
                <wp:positionH relativeFrom="column">
                  <wp:posOffset>5178960</wp:posOffset>
                </wp:positionH>
                <wp:positionV relativeFrom="paragraph">
                  <wp:posOffset>25557</wp:posOffset>
                </wp:positionV>
                <wp:extent cx="142875" cy="129543"/>
                <wp:effectExtent l="0" t="0" r="28575" b="22857"/>
                <wp:wrapNone/>
                <wp:docPr id="16" name="Прямоугольник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9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08AD562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ACA59A" id="Прямоугольник 23" o:spid="_x0000_s1040" style="position:absolute;margin-left:407.8pt;margin-top:2pt;width:11.25pt;height:10.2pt;z-index: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" strokeweight=".35mm">
                <v:textbox inset="0,0,0,0">
                  <w:txbxContent>
                    <w:p w14:paraId="308AD562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 xml:space="preserve">Возможность обучения, повышение квалификации </w:t>
      </w:r>
      <w:r>
        <w:rPr>
          <w:b/>
          <w:bCs/>
          <w:sz w:val="20"/>
          <w:szCs w:val="20"/>
          <w:lang w:val="ru-RU"/>
        </w:rPr>
        <w:t>(тренинги, семинары, курсы)</w:t>
      </w:r>
    </w:p>
    <w:p w14:paraId="2B8C5711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370A6D23" wp14:editId="2609B9B9">
                <wp:simplePos x="0" y="0"/>
                <wp:positionH relativeFrom="column">
                  <wp:posOffset>4064754</wp:posOffset>
                </wp:positionH>
                <wp:positionV relativeFrom="paragraph">
                  <wp:posOffset>38880</wp:posOffset>
                </wp:positionV>
                <wp:extent cx="151762" cy="129543"/>
                <wp:effectExtent l="0" t="0" r="19688" b="22857"/>
                <wp:wrapNone/>
                <wp:docPr id="17" name="Прямоугольник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2" cy="129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138486B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70A6D23" id="Прямоугольник 25" o:spid="_x0000_s1041" style="position:absolute;margin-left:320.05pt;margin-top:3.05pt;width:11.95pt;height:10.2pt;z-index: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" strokeweight=".35mm">
                <v:textbox inset="0,0,0,0">
                  <w:txbxContent>
                    <w:p w14:paraId="1138486B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3" behindDoc="0" locked="0" layoutInCell="1" allowOverlap="1" wp14:anchorId="5E26B829" wp14:editId="0E73E174">
                <wp:simplePos x="0" y="0"/>
                <wp:positionH relativeFrom="column">
                  <wp:posOffset>2540523</wp:posOffset>
                </wp:positionH>
                <wp:positionV relativeFrom="paragraph">
                  <wp:posOffset>34920</wp:posOffset>
                </wp:positionV>
                <wp:extent cx="157477" cy="129543"/>
                <wp:effectExtent l="0" t="0" r="13973" b="22857"/>
                <wp:wrapNone/>
                <wp:docPr id="18" name="Прямоугольник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157477" cy="1295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1274EE4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E26B829" id="Прямоугольник 24" o:spid="_x0000_s1042" style="position:absolute;margin-left:200.05pt;margin-top:2.75pt;width:12.4pt;height:10.2pt;flip:y;z-index:1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" strokeweight=".35mm">
                <v:textbox inset="0,0,0,0">
                  <w:txbxContent>
                    <w:p w14:paraId="01274EE4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 xml:space="preserve">Продвижение по служебной лестнице            Похвала/грамота  </w:t>
      </w:r>
    </w:p>
    <w:p w14:paraId="41F4E30B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6AB6FBDA" w14:textId="77777777" w:rsidR="00F16766" w:rsidRDefault="00000000">
      <w:pPr>
        <w:pStyle w:val="Standard"/>
        <w:tabs>
          <w:tab w:val="left" w:pos="-100"/>
          <w:tab w:val="left" w:pos="272"/>
        </w:tabs>
        <w:ind w:left="43" w:hanging="29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13.  Сколько времени Вы хотели бы тратить на различные виды профессиональной деятельности</w:t>
      </w:r>
    </w:p>
    <w:p w14:paraId="08E8D8C1" w14:textId="77777777" w:rsidR="00F16766" w:rsidRDefault="00000000">
      <w:pPr>
        <w:pStyle w:val="Standard"/>
      </w:pPr>
      <w:r>
        <w:rPr>
          <w:b/>
          <w:bCs/>
          <w:sz w:val="20"/>
          <w:szCs w:val="20"/>
          <w:shd w:val="clear" w:color="auto" w:fill="FFFF00"/>
          <w:lang w:val="ru-RU"/>
        </w:rPr>
        <w:t>(укажите в % - ом соотношении, всего 100%)</w:t>
      </w:r>
      <w:r>
        <w:rPr>
          <w:b/>
          <w:bCs/>
          <w:sz w:val="23"/>
          <w:szCs w:val="26"/>
          <w:shd w:val="clear" w:color="auto" w:fill="FFFF00"/>
          <w:lang w:val="ru-RU"/>
        </w:rPr>
        <w:t>:</w:t>
      </w:r>
    </w:p>
    <w:p w14:paraId="67D00F92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Работа с клиентами_____</w:t>
      </w:r>
    </w:p>
    <w:p w14:paraId="33F23B5E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Работа с коллективом/сотрудниками____</w:t>
      </w:r>
    </w:p>
    <w:p w14:paraId="6EDC4B21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Работа с программой/информацией____</w:t>
      </w:r>
    </w:p>
    <w:p w14:paraId="143B23DB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Другое____</w:t>
      </w:r>
    </w:p>
    <w:p w14:paraId="3BDB4D91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673B98AD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4" behindDoc="0" locked="0" layoutInCell="1" allowOverlap="1" wp14:anchorId="0E9CC97A" wp14:editId="2FEA18D9">
                <wp:simplePos x="0" y="0"/>
                <wp:positionH relativeFrom="column">
                  <wp:posOffset>2578681</wp:posOffset>
                </wp:positionH>
                <wp:positionV relativeFrom="paragraph">
                  <wp:posOffset>6839</wp:posOffset>
                </wp:positionV>
                <wp:extent cx="119384" cy="121286"/>
                <wp:effectExtent l="0" t="0" r="13966" b="12064"/>
                <wp:wrapNone/>
                <wp:docPr id="19" name="Прямоугольник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4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A27BBD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9CC97A" id="Прямоугольник 27" o:spid="_x0000_s1043" style="position:absolute;margin-left:203.05pt;margin-top:.55pt;width:9.4pt;height:9.55pt;z-index:1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" strokeweight=".35mm">
                <v:textbox inset="0,0,0,0">
                  <w:txbxContent>
                    <w:p w14:paraId="0CA27BBD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5" behindDoc="0" locked="0" layoutInCell="1" allowOverlap="1" wp14:anchorId="42C81A45" wp14:editId="11A48FF4">
                <wp:simplePos x="0" y="0"/>
                <wp:positionH relativeFrom="column">
                  <wp:posOffset>3222720</wp:posOffset>
                </wp:positionH>
                <wp:positionV relativeFrom="paragraph">
                  <wp:posOffset>6839</wp:posOffset>
                </wp:positionV>
                <wp:extent cx="121286" cy="121286"/>
                <wp:effectExtent l="0" t="0" r="12064" b="12064"/>
                <wp:wrapNone/>
                <wp:docPr id="20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286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2A5B46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C81A45" id="Прямоугольник 26" o:spid="_x0000_s1044" style="position:absolute;margin-left:253.75pt;margin-top:.55pt;width:9.55pt;height:9.55pt;z-index:1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" strokeweight=".35mm">
                <v:textbox inset="0,0,0,0">
                  <w:txbxContent>
                    <w:p w14:paraId="372A5B46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 xml:space="preserve">14. Наличие личного автомобиля?   </w:t>
      </w:r>
      <w:proofErr w:type="gramStart"/>
      <w:r>
        <w:rPr>
          <w:b/>
          <w:bCs/>
          <w:sz w:val="23"/>
          <w:szCs w:val="26"/>
          <w:lang w:val="ru-RU"/>
        </w:rPr>
        <w:t>Да</w:t>
      </w:r>
      <w:proofErr w:type="gramEnd"/>
      <w:r>
        <w:rPr>
          <w:b/>
          <w:bCs/>
          <w:sz w:val="23"/>
          <w:szCs w:val="26"/>
          <w:lang w:val="ru-RU"/>
        </w:rPr>
        <w:t xml:space="preserve">         Нет       </w:t>
      </w:r>
    </w:p>
    <w:p w14:paraId="745D1F5A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7" behindDoc="0" locked="0" layoutInCell="1" allowOverlap="1" wp14:anchorId="713330AB" wp14:editId="53DF16B1">
                <wp:simplePos x="0" y="0"/>
                <wp:positionH relativeFrom="column">
                  <wp:posOffset>3312002</wp:posOffset>
                </wp:positionH>
                <wp:positionV relativeFrom="paragraph">
                  <wp:posOffset>20162</wp:posOffset>
                </wp:positionV>
                <wp:extent cx="132716" cy="121286"/>
                <wp:effectExtent l="0" t="0" r="19684" b="12064"/>
                <wp:wrapNone/>
                <wp:docPr id="21" name="Прямоугольник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6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1BBAFF4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3330AB" id="Прямоугольник 28" o:spid="_x0000_s1045" style="position:absolute;margin-left:260.8pt;margin-top:1.6pt;width:10.45pt;height:9.55pt;z-index: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" strokeweight=".35mm">
                <v:textbox inset="0,0,0,0">
                  <w:txbxContent>
                    <w:p w14:paraId="61BBAFF4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6" behindDoc="0" locked="0" layoutInCell="1" allowOverlap="1" wp14:anchorId="307666D5" wp14:editId="4953CDBF">
                <wp:simplePos x="0" y="0"/>
                <wp:positionH relativeFrom="column">
                  <wp:posOffset>2702518</wp:posOffset>
                </wp:positionH>
                <wp:positionV relativeFrom="paragraph">
                  <wp:posOffset>20162</wp:posOffset>
                </wp:positionV>
                <wp:extent cx="151762" cy="121286"/>
                <wp:effectExtent l="0" t="0" r="19688" b="12064"/>
                <wp:wrapNone/>
                <wp:docPr id="22" name="Прямоугольник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2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4C1EB48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7666D5" id="Прямоугольник 29" o:spid="_x0000_s1046" style="position:absolute;margin-left:212.8pt;margin-top:1.6pt;width:11.95pt;height:9.55pt;z-index: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" strokeweight=".35mm">
                <v:textbox inset="0,0,0,0">
                  <w:txbxContent>
                    <w:p w14:paraId="34C1EB48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sz w:val="23"/>
          <w:szCs w:val="26"/>
          <w:lang w:val="ru-RU"/>
        </w:rPr>
        <w:t xml:space="preserve">15. Нуждаетесь ли Вы в общежитии? </w:t>
      </w:r>
      <w:proofErr w:type="gramStart"/>
      <w:r>
        <w:rPr>
          <w:b/>
          <w:bCs/>
          <w:sz w:val="23"/>
          <w:szCs w:val="26"/>
          <w:lang w:val="ru-RU"/>
        </w:rPr>
        <w:t>Да</w:t>
      </w:r>
      <w:proofErr w:type="gramEnd"/>
      <w:r>
        <w:rPr>
          <w:b/>
          <w:bCs/>
          <w:sz w:val="23"/>
          <w:szCs w:val="26"/>
          <w:lang w:val="ru-RU"/>
        </w:rPr>
        <w:t xml:space="preserve">         Нет</w:t>
      </w:r>
    </w:p>
    <w:p w14:paraId="3388BF39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 xml:space="preserve">                      </w:t>
      </w:r>
    </w:p>
    <w:p w14:paraId="201CCD8B" w14:textId="77777777" w:rsidR="00F16766" w:rsidRDefault="00000000">
      <w:pPr>
        <w:pStyle w:val="Standard"/>
      </w:pPr>
      <w:r>
        <w:rPr>
          <w:b/>
          <w:bCs/>
          <w:color w:val="FF0000"/>
          <w:sz w:val="23"/>
          <w:szCs w:val="26"/>
          <w:lang w:val="ru-RU"/>
        </w:rPr>
        <w:t>16. Охарактеризуйте наиболее сильные стороны Вашей личности</w:t>
      </w:r>
      <w:r>
        <w:rPr>
          <w:b/>
          <w:bCs/>
          <w:sz w:val="23"/>
          <w:szCs w:val="26"/>
          <w:lang w:val="ru-RU"/>
        </w:rPr>
        <w:t>____________________________</w:t>
      </w:r>
    </w:p>
    <w:p w14:paraId="0C060D30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______________________________________________________________________________________</w:t>
      </w:r>
    </w:p>
    <w:p w14:paraId="5F34AD0C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02DF918F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17. Хронические заболевания___________________________________________________________</w:t>
      </w:r>
    </w:p>
    <w:p w14:paraId="55DFD983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 xml:space="preserve">18. Имеете ли Вы вредные </w:t>
      </w:r>
      <w:proofErr w:type="gramStart"/>
      <w:r>
        <w:rPr>
          <w:b/>
          <w:bCs/>
          <w:sz w:val="23"/>
          <w:szCs w:val="26"/>
          <w:lang w:val="ru-RU"/>
        </w:rPr>
        <w:t>привычки?_</w:t>
      </w:r>
      <w:proofErr w:type="gramEnd"/>
      <w:r>
        <w:rPr>
          <w:b/>
          <w:bCs/>
          <w:sz w:val="23"/>
          <w:szCs w:val="26"/>
          <w:lang w:val="ru-RU"/>
        </w:rPr>
        <w:t>__________________________________________________</w:t>
      </w:r>
    </w:p>
    <w:p w14:paraId="07A86A23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t xml:space="preserve">19. Являетесь ли Вы плательщиком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алиментов?_</w:t>
      </w:r>
      <w:proofErr w:type="gramEnd"/>
      <w:r>
        <w:rPr>
          <w:b/>
          <w:bCs/>
          <w:color w:val="FF0000"/>
          <w:sz w:val="23"/>
          <w:szCs w:val="26"/>
          <w:lang w:val="ru-RU"/>
        </w:rPr>
        <w:t>_________________________________________</w:t>
      </w:r>
    </w:p>
    <w:p w14:paraId="62FC6846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 xml:space="preserve">20. С какой даты Вы готовы приступить к </w:t>
      </w:r>
      <w:proofErr w:type="gramStart"/>
      <w:r>
        <w:rPr>
          <w:b/>
          <w:bCs/>
          <w:sz w:val="23"/>
          <w:szCs w:val="26"/>
          <w:lang w:val="ru-RU"/>
        </w:rPr>
        <w:t>работе?_</w:t>
      </w:r>
      <w:proofErr w:type="gramEnd"/>
      <w:r>
        <w:rPr>
          <w:b/>
          <w:bCs/>
          <w:sz w:val="23"/>
          <w:szCs w:val="26"/>
          <w:lang w:val="ru-RU"/>
        </w:rPr>
        <w:t>_______________________________________</w:t>
      </w:r>
    </w:p>
    <w:p w14:paraId="0839420A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 xml:space="preserve">21. Из какого источника узнали о </w:t>
      </w:r>
      <w:proofErr w:type="gramStart"/>
      <w:r>
        <w:rPr>
          <w:b/>
          <w:bCs/>
          <w:sz w:val="23"/>
          <w:szCs w:val="26"/>
          <w:lang w:val="ru-RU"/>
        </w:rPr>
        <w:t>вакансии?_</w:t>
      </w:r>
      <w:proofErr w:type="gramEnd"/>
      <w:r>
        <w:rPr>
          <w:b/>
          <w:bCs/>
          <w:sz w:val="23"/>
          <w:szCs w:val="26"/>
          <w:lang w:val="ru-RU"/>
        </w:rPr>
        <w:t>_____________________________________________</w:t>
      </w:r>
    </w:p>
    <w:p w14:paraId="17A72FBC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03DEF852" w14:textId="77777777" w:rsidR="00F16766" w:rsidRDefault="00000000">
      <w:pPr>
        <w:pStyle w:val="Standard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19" behindDoc="0" locked="0" layoutInCell="1" allowOverlap="1" wp14:anchorId="2F090675" wp14:editId="084989D4">
                <wp:simplePos x="0" y="0"/>
                <wp:positionH relativeFrom="column">
                  <wp:posOffset>3226323</wp:posOffset>
                </wp:positionH>
                <wp:positionV relativeFrom="paragraph">
                  <wp:posOffset>10799</wp:posOffset>
                </wp:positionV>
                <wp:extent cx="170819" cy="121286"/>
                <wp:effectExtent l="0" t="0" r="19681" b="12064"/>
                <wp:wrapNone/>
                <wp:docPr id="23" name="Прямоугольник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9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746812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090675" id="Прямоугольник 30" o:spid="_x0000_s1047" style="position:absolute;margin-left:254.05pt;margin-top:.85pt;width:13.45pt;height:9.55pt;z-index:1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" strokeweight=".35mm">
                <v:textbox inset="0,0,0,0">
                  <w:txbxContent>
                    <w:p w14:paraId="5D746812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08393CE5" wp14:editId="16E1DD7C">
                <wp:simplePos x="0" y="0"/>
                <wp:positionH relativeFrom="column">
                  <wp:posOffset>2702518</wp:posOffset>
                </wp:positionH>
                <wp:positionV relativeFrom="paragraph">
                  <wp:posOffset>10799</wp:posOffset>
                </wp:positionV>
                <wp:extent cx="151762" cy="121286"/>
                <wp:effectExtent l="0" t="0" r="19688" b="12064"/>
                <wp:wrapNone/>
                <wp:docPr id="24" name="Прямоугольник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762" cy="1212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6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9C20760" w14:textId="77777777" w:rsidR="00F16766" w:rsidRDefault="00F16766"/>
                        </w:txbxContent>
                      </wps:txbx>
                      <wps:bodyPr vert="horz" wrap="square" lIns="0" tIns="0" rIns="0" bIns="0" anchor="ctr" anchorCtr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8393CE5" id="Прямоугольник 31" o:spid="_x0000_s1048" style="position:absolute;margin-left:212.8pt;margin-top:.85pt;width:11.95pt;height:9.55pt;z-index: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" strokeweight=".35mm">
                <v:textbox inset="0,0,0,0">
                  <w:txbxContent>
                    <w:p w14:paraId="29C20760" w14:textId="77777777" w:rsidR="00F16766" w:rsidRDefault="00F16766"/>
                  </w:txbxContent>
                </v:textbox>
              </v:rect>
            </w:pict>
          </mc:Fallback>
        </mc:AlternateContent>
      </w:r>
      <w:r>
        <w:rPr>
          <w:b/>
          <w:bCs/>
          <w:color w:val="FF0000"/>
          <w:sz w:val="23"/>
          <w:szCs w:val="26"/>
          <w:lang w:val="ru-RU"/>
        </w:rPr>
        <w:t xml:space="preserve">22. Имеете ли Вы кредиты в банках?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Да</w:t>
      </w:r>
      <w:proofErr w:type="gramEnd"/>
      <w:r>
        <w:rPr>
          <w:b/>
          <w:bCs/>
          <w:color w:val="FF0000"/>
          <w:sz w:val="23"/>
          <w:szCs w:val="26"/>
          <w:lang w:val="ru-RU"/>
        </w:rPr>
        <w:t xml:space="preserve">        Нет</w:t>
      </w:r>
    </w:p>
    <w:p w14:paraId="1BE91E09" w14:textId="77777777" w:rsidR="00F16766" w:rsidRDefault="00000000">
      <w:pPr>
        <w:pStyle w:val="Standard"/>
        <w:rPr>
          <w:b/>
          <w:bCs/>
          <w:color w:val="FF0000"/>
          <w:sz w:val="23"/>
          <w:szCs w:val="26"/>
          <w:lang w:val="ru-RU"/>
        </w:rPr>
      </w:pPr>
      <w:r>
        <w:rPr>
          <w:b/>
          <w:bCs/>
          <w:color w:val="FF0000"/>
          <w:sz w:val="23"/>
          <w:szCs w:val="26"/>
          <w:lang w:val="ru-RU"/>
        </w:rPr>
        <w:t xml:space="preserve">Общая сумма </w:t>
      </w:r>
      <w:proofErr w:type="gramStart"/>
      <w:r>
        <w:rPr>
          <w:b/>
          <w:bCs/>
          <w:color w:val="FF0000"/>
          <w:sz w:val="23"/>
          <w:szCs w:val="26"/>
          <w:lang w:val="ru-RU"/>
        </w:rPr>
        <w:t>кредитов?_</w:t>
      </w:r>
      <w:proofErr w:type="gramEnd"/>
      <w:r>
        <w:rPr>
          <w:b/>
          <w:bCs/>
          <w:color w:val="FF0000"/>
          <w:sz w:val="23"/>
          <w:szCs w:val="26"/>
          <w:lang w:val="ru-RU"/>
        </w:rPr>
        <w:t>___________</w:t>
      </w:r>
    </w:p>
    <w:p w14:paraId="5931F43E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6C73D878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Заполнено собственноручно. Против проверки сведений не возражаю, готов дать подробные объяснения по всем интересующим вопросам.</w:t>
      </w:r>
    </w:p>
    <w:p w14:paraId="33446DA7" w14:textId="77777777" w:rsidR="00F16766" w:rsidRDefault="00000000">
      <w:pPr>
        <w:pStyle w:val="Standard"/>
      </w:pPr>
      <w:r>
        <w:rPr>
          <w:b/>
          <w:bCs/>
          <w:sz w:val="23"/>
          <w:szCs w:val="26"/>
          <w:lang w:val="ru-RU"/>
        </w:rPr>
        <w:t xml:space="preserve">Достоверность указанных сведений </w:t>
      </w:r>
      <w:proofErr w:type="gramStart"/>
      <w:r>
        <w:rPr>
          <w:b/>
          <w:bCs/>
          <w:sz w:val="23"/>
          <w:szCs w:val="26"/>
          <w:lang w:val="ru-RU"/>
        </w:rPr>
        <w:t>подтверждаю:_</w:t>
      </w:r>
      <w:proofErr w:type="gramEnd"/>
      <w:r>
        <w:rPr>
          <w:b/>
          <w:bCs/>
          <w:sz w:val="23"/>
          <w:szCs w:val="26"/>
          <w:lang w:val="ru-RU"/>
        </w:rPr>
        <w:t>__________________________</w:t>
      </w:r>
      <w:r>
        <w:rPr>
          <w:b/>
          <w:bCs/>
          <w:sz w:val="21"/>
          <w:lang w:val="ru-RU"/>
        </w:rPr>
        <w:t>(подпись)</w:t>
      </w:r>
    </w:p>
    <w:p w14:paraId="632F7576" w14:textId="77777777" w:rsidR="00F16766" w:rsidRDefault="00F16766">
      <w:pPr>
        <w:pStyle w:val="Standard"/>
        <w:rPr>
          <w:b/>
          <w:bCs/>
          <w:sz w:val="23"/>
          <w:szCs w:val="26"/>
          <w:lang w:val="ru-RU"/>
        </w:rPr>
      </w:pPr>
    </w:p>
    <w:p w14:paraId="2EBA08E2" w14:textId="77777777" w:rsidR="00F16766" w:rsidRDefault="00000000">
      <w:pPr>
        <w:pStyle w:val="Standard"/>
        <w:rPr>
          <w:b/>
          <w:bCs/>
          <w:sz w:val="23"/>
          <w:szCs w:val="26"/>
          <w:lang w:val="ru-RU"/>
        </w:rPr>
      </w:pPr>
      <w:r>
        <w:rPr>
          <w:b/>
          <w:bCs/>
          <w:sz w:val="23"/>
          <w:szCs w:val="26"/>
          <w:lang w:val="ru-RU"/>
        </w:rPr>
        <w:t>Даю свое согласие на проверку указанных сведений Службе Безопасности Компании</w:t>
      </w:r>
    </w:p>
    <w:p w14:paraId="31F397D9" w14:textId="77777777" w:rsidR="00F16766" w:rsidRDefault="00000000">
      <w:pPr>
        <w:pStyle w:val="Standard"/>
      </w:pPr>
      <w:r>
        <w:rPr>
          <w:b/>
          <w:bCs/>
          <w:sz w:val="23"/>
          <w:szCs w:val="26"/>
          <w:lang w:val="ru-RU"/>
        </w:rPr>
        <w:t>___________________________</w:t>
      </w:r>
      <w:r>
        <w:rPr>
          <w:b/>
          <w:bCs/>
          <w:sz w:val="21"/>
          <w:lang w:val="ru-RU"/>
        </w:rPr>
        <w:t>(</w:t>
      </w:r>
      <w:proofErr w:type="gramStart"/>
      <w:r>
        <w:rPr>
          <w:b/>
          <w:bCs/>
          <w:sz w:val="21"/>
          <w:lang w:val="ru-RU"/>
        </w:rPr>
        <w:t xml:space="preserve">подпись)   </w:t>
      </w:r>
      <w:proofErr w:type="gramEnd"/>
      <w:r>
        <w:rPr>
          <w:b/>
          <w:bCs/>
          <w:sz w:val="21"/>
          <w:lang w:val="ru-RU"/>
        </w:rPr>
        <w:t xml:space="preserve">               дата ___________________________</w:t>
      </w:r>
    </w:p>
    <w:p w14:paraId="69154030" w14:textId="77777777" w:rsidR="00F16766" w:rsidRDefault="00F16766">
      <w:pPr>
        <w:pStyle w:val="Standard"/>
      </w:pPr>
    </w:p>
    <w:p w14:paraId="6F4C61E7" w14:textId="77777777" w:rsidR="00F16766" w:rsidRDefault="00000000">
      <w:pPr>
        <w:pStyle w:val="Standard"/>
      </w:pPr>
      <w:r>
        <w:rPr>
          <w:b/>
          <w:bCs/>
          <w:sz w:val="21"/>
          <w:szCs w:val="21"/>
          <w:lang w:val="ru-RU"/>
        </w:rPr>
        <w:t xml:space="preserve">!!! При выявлении недостоверных данных, указанных в анкете, трудовой договор с работником будет расторгнут в одностороннем порядке, как с не прошедшим испытательный </w:t>
      </w:r>
      <w:proofErr w:type="gramStart"/>
      <w:r>
        <w:rPr>
          <w:b/>
          <w:bCs/>
          <w:sz w:val="21"/>
          <w:szCs w:val="21"/>
          <w:lang w:val="ru-RU"/>
        </w:rPr>
        <w:t>срок !!!</w:t>
      </w:r>
      <w:proofErr w:type="gramEnd"/>
    </w:p>
    <w:sectPr w:rsidR="00F16766">
      <w:pgSz w:w="11905" w:h="16837"/>
      <w:pgMar w:top="993" w:right="990" w:bottom="993" w:left="82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298BD" w14:textId="77777777" w:rsidR="00671888" w:rsidRDefault="00671888">
      <w:r>
        <w:separator/>
      </w:r>
    </w:p>
  </w:endnote>
  <w:endnote w:type="continuationSeparator" w:id="0">
    <w:p w14:paraId="1F43C74C" w14:textId="77777777" w:rsidR="00671888" w:rsidRDefault="00671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C847" w14:textId="77777777" w:rsidR="00671888" w:rsidRDefault="00671888">
      <w:r>
        <w:rPr>
          <w:color w:val="000000"/>
        </w:rPr>
        <w:separator/>
      </w:r>
    </w:p>
  </w:footnote>
  <w:footnote w:type="continuationSeparator" w:id="0">
    <w:p w14:paraId="2EDCBD50" w14:textId="77777777" w:rsidR="00671888" w:rsidRDefault="006718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F16766"/>
    <w:rsid w:val="00671888"/>
    <w:rsid w:val="00831B71"/>
    <w:rsid w:val="00E24CE6"/>
    <w:rsid w:val="00F1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7DFC8"/>
  <w15:docId w15:val="{B6FD1C1D-44AB-44A9-8FDA-CF32CC3F2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styleId="a3">
    <w:name w:val="caption"/>
    <w:basedOn w:val="Standard"/>
    <w:next w:val="Textbody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a4">
    <w:name w:val="Название"/>
    <w:basedOn w:val="Standard"/>
    <w:next w:val="Textbody"/>
    <w:pPr>
      <w:keepNext/>
      <w:spacing w:before="240" w:after="120"/>
    </w:pPr>
    <w:rPr>
      <w:rFonts w:ascii="Arial" w:eastAsia="MS PGothic" w:hAnsi="Arial"/>
      <w:sz w:val="28"/>
      <w:szCs w:val="28"/>
    </w:rPr>
  </w:style>
  <w:style w:type="paragraph" w:styleId="a5">
    <w:name w:val="Subtitle"/>
    <w:basedOn w:val="a3"/>
    <w:next w:val="Textbody"/>
    <w:uiPriority w:val="11"/>
    <w:qFormat/>
    <w:pPr>
      <w:jc w:val="center"/>
    </w:pPr>
  </w:style>
  <w:style w:type="paragraph" w:styleId="a6">
    <w:name w:val="List"/>
    <w:basedOn w:val="Textbody"/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4138</Characters>
  <Application>Microsoft Office Word</Application>
  <DocSecurity>0</DocSecurity>
  <Lines>34</Lines>
  <Paragraphs>9</Paragraphs>
  <ScaleCrop>false</ScaleCrop>
  <Company/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Clone</dc:creator>
  <cp:lastModifiedBy>Clone</cp:lastModifiedBy>
  <cp:revision>2</cp:revision>
  <cp:lastPrinted>2021-02-17T05:02:00Z</cp:lastPrinted>
  <dcterms:created xsi:type="dcterms:W3CDTF">2026-09-28T10:59:00Z</dcterms:created>
  <dcterms:modified xsi:type="dcterms:W3CDTF">2026-09-28T10:59:00Z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